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2B56F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68A74AF3" w14:textId="3294EAB9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7E35A5">
        <w:rPr>
          <w:rFonts w:ascii="Calibri" w:hAnsi="Calibri"/>
          <w:b/>
          <w:color w:val="auto"/>
        </w:rPr>
        <w:t>1134</w:t>
      </w:r>
    </w:p>
    <w:p w14:paraId="74F32E21" w14:textId="162C8591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7E35A5">
        <w:rPr>
          <w:rFonts w:cs="Calibri"/>
          <w:bCs/>
          <w:i/>
          <w:szCs w:val="24"/>
        </w:rPr>
        <w:t>Eucalyptus mannifera</w:t>
      </w:r>
      <w:r>
        <w:rPr>
          <w:rFonts w:cs="Calibri"/>
        </w:rPr>
        <w:t xml:space="preserve"> (</w:t>
      </w:r>
      <w:r w:rsidR="007E35A5">
        <w:rPr>
          <w:rFonts w:cs="Calibri"/>
        </w:rPr>
        <w:t>Red Spotted Gum</w:t>
      </w:r>
      <w:r>
        <w:rPr>
          <w:rFonts w:cs="Calibri"/>
        </w:rPr>
        <w:t>)</w:t>
      </w:r>
    </w:p>
    <w:p w14:paraId="49B1E2CE" w14:textId="5F466B52" w:rsidR="000B25E3" w:rsidRPr="001B1931" w:rsidRDefault="000B25E3" w:rsidP="001B1931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7E35A5">
        <w:rPr>
          <w:rFonts w:cs="Calibri"/>
        </w:rPr>
        <w:t>Open space opposite the Statesman Hotel</w:t>
      </w:r>
    </w:p>
    <w:p w14:paraId="4856CFC1" w14:textId="32240FC8" w:rsidR="000B25E3" w:rsidRDefault="000E6D59" w:rsidP="000B25E3">
      <w:pPr>
        <w:jc w:val="center"/>
      </w:pPr>
      <w:r>
        <w:rPr>
          <w:noProof/>
        </w:rPr>
        <w:drawing>
          <wp:inline distT="0" distB="0" distL="0" distR="0" wp14:anchorId="5C63DEFC" wp14:editId="0E0D5FE2">
            <wp:extent cx="5534025" cy="3102610"/>
            <wp:effectExtent l="0" t="0" r="0" b="0"/>
            <wp:docPr id="1" name="Picture 1" descr="Photo of the t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the tree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214C" w14:textId="47BE8FB6" w:rsidR="001B1931" w:rsidRDefault="000E6D59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51011E" wp14:editId="36CBE936">
            <wp:extent cx="2087880" cy="3705225"/>
            <wp:effectExtent l="0" t="0" r="0" b="0"/>
            <wp:docPr id="2" name="Picture 2" descr="Close up photo showing branch structure of the t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se up photo showing branch structure of the tre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FCE77" wp14:editId="7869B462">
            <wp:extent cx="2077085" cy="3705225"/>
            <wp:effectExtent l="0" t="0" r="0" b="0"/>
            <wp:docPr id="3" name="Picture 3" descr="Photo of inside the tree ho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inside the tree hollow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CED90" w14:textId="0F7D98E8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photo showing location </w:t>
      </w:r>
      <w:r w:rsidR="007E35A5">
        <w:rPr>
          <w:rFonts w:cs="Calibri"/>
          <w:b/>
          <w:noProof/>
          <w:sz w:val="28"/>
          <w:szCs w:val="28"/>
          <w:lang w:eastAsia="en-AU"/>
        </w:rPr>
        <w:t>o</w:t>
      </w:r>
      <w:r>
        <w:rPr>
          <w:rFonts w:cs="Calibri"/>
          <w:b/>
          <w:noProof/>
          <w:sz w:val="28"/>
          <w:szCs w:val="28"/>
          <w:lang w:eastAsia="en-AU"/>
        </w:rPr>
        <w:t>f the tree</w:t>
      </w:r>
    </w:p>
    <w:p w14:paraId="49B8D37A" w14:textId="3EE6F802" w:rsidR="007E35A5" w:rsidRDefault="000E6D59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EFA392" wp14:editId="16E3EBC2">
                <wp:simplePos x="0" y="0"/>
                <wp:positionH relativeFrom="column">
                  <wp:posOffset>2193290</wp:posOffset>
                </wp:positionH>
                <wp:positionV relativeFrom="paragraph">
                  <wp:posOffset>695960</wp:posOffset>
                </wp:positionV>
                <wp:extent cx="914400" cy="914400"/>
                <wp:effectExtent l="12065" t="13335" r="16510" b="15240"/>
                <wp:wrapNone/>
                <wp:docPr id="5" name="Ova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80031A" id="Oval 2" o:spid="_x0000_s1026" alt="&quot;&quot;" style="position:absolute;margin-left:172.7pt;margin-top:54.8pt;width:1in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" filled="f" strokecolor="red" strokeweight="1.5pt"/>
            </w:pict>
          </mc:Fallback>
        </mc:AlternateContent>
      </w:r>
      <w:r>
        <w:rPr>
          <w:rFonts w:cs="Calibri"/>
          <w:b/>
          <w:noProof/>
          <w:sz w:val="28"/>
          <w:szCs w:val="28"/>
        </w:rPr>
        <w:drawing>
          <wp:inline distT="0" distB="0" distL="0" distR="0" wp14:anchorId="5D7AEC3A" wp14:editId="1BAFDABE">
            <wp:extent cx="5729605" cy="2684780"/>
            <wp:effectExtent l="0" t="0" r="0" b="0"/>
            <wp:docPr id="4" name="Picture 4" descr="Aerial photo showing location of tre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rial photo showing location of tree.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8DF7" w14:textId="28F999F3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7E35A5">
        <w:rPr>
          <w:rFonts w:cs="Calibri"/>
          <w:bCs/>
          <w:i/>
          <w:szCs w:val="24"/>
        </w:rPr>
        <w:t>Eucalyptus mannifera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7E35A5">
        <w:rPr>
          <w:rFonts w:cs="Calibri"/>
          <w:noProof/>
          <w:szCs w:val="24"/>
          <w:lang w:eastAsia="en-AU"/>
        </w:rPr>
        <w:t>1134</w:t>
      </w:r>
      <w:r>
        <w:rPr>
          <w:rFonts w:cs="Calibri"/>
          <w:noProof/>
          <w:szCs w:val="24"/>
          <w:lang w:eastAsia="en-AU"/>
        </w:rPr>
        <w:t xml:space="preserve"> </w:t>
      </w:r>
      <w:r w:rsidR="007E35A5">
        <w:rPr>
          <w:rFonts w:cs="Calibri"/>
          <w:noProof/>
          <w:szCs w:val="24"/>
          <w:lang w:eastAsia="en-AU"/>
        </w:rPr>
        <w:t>i</w:t>
      </w:r>
      <w:r>
        <w:rPr>
          <w:rFonts w:cs="Calibri"/>
          <w:noProof/>
          <w:szCs w:val="24"/>
          <w:lang w:eastAsia="en-AU"/>
        </w:rPr>
        <w:t xml:space="preserve">n </w:t>
      </w:r>
      <w:r w:rsidR="007E35A5">
        <w:rPr>
          <w:rFonts w:cs="Calibri"/>
          <w:noProof/>
          <w:szCs w:val="24"/>
          <w:lang w:eastAsia="en-AU"/>
        </w:rPr>
        <w:t>Curtin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2F78B9B0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4912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9199E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3006107B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4F0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BD0CD" w14:textId="44168766" w:rsidR="000B25E3" w:rsidRDefault="00557855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Opposite 14 Theodore Street, Curtin</w:t>
            </w:r>
          </w:p>
        </w:tc>
      </w:tr>
      <w:tr w:rsidR="000B25E3" w14:paraId="0817D6FC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3078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41BB6" w14:textId="415D17D0" w:rsidR="000B25E3" w:rsidRDefault="005B4197" w:rsidP="00D30ECC">
            <w:r>
              <w:t xml:space="preserve">Open space opposite the </w:t>
            </w:r>
            <w:r w:rsidR="00042E31">
              <w:t>Statesman Hotel, Curtin</w:t>
            </w:r>
          </w:p>
        </w:tc>
      </w:tr>
      <w:tr w:rsidR="000B25E3" w14:paraId="01DF0D81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F281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0AF3A" w14:textId="4A65374B" w:rsidR="000B25E3" w:rsidRDefault="00BE21B5" w:rsidP="00D30ECC">
            <w:pPr>
              <w:rPr>
                <w:i/>
              </w:rPr>
            </w:pPr>
            <w:r>
              <w:rPr>
                <w:i/>
              </w:rPr>
              <w:t>Eucalyptus mannifera</w:t>
            </w:r>
          </w:p>
        </w:tc>
      </w:tr>
      <w:tr w:rsidR="000B25E3" w14:paraId="6FA953BF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5C1A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77C4" w14:textId="024FA508" w:rsidR="000B25E3" w:rsidRDefault="00BE21B5" w:rsidP="00D30ECC">
            <w:r>
              <w:t>Red Spotted Gum</w:t>
            </w:r>
          </w:p>
        </w:tc>
      </w:tr>
      <w:tr w:rsidR="000B25E3" w14:paraId="02BDF04C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B36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81B6" w14:textId="56EBF500" w:rsidR="000B25E3" w:rsidRDefault="00BE21B5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18</w:t>
            </w:r>
            <w:r w:rsidR="0006135B">
              <w:rPr>
                <w:rFonts w:cs="Calibri"/>
                <w:szCs w:val="24"/>
              </w:rPr>
              <w:t>m</w:t>
            </w:r>
          </w:p>
        </w:tc>
      </w:tr>
      <w:tr w:rsidR="000B25E3" w14:paraId="1E10B920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84A8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22B7" w14:textId="2CEE8EE0" w:rsidR="000B25E3" w:rsidRDefault="00910DE0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21</w:t>
            </w:r>
            <w:r w:rsidR="0006135B">
              <w:rPr>
                <w:rFonts w:cs="Calibri"/>
                <w:szCs w:val="24"/>
              </w:rPr>
              <w:t>m</w:t>
            </w:r>
          </w:p>
        </w:tc>
      </w:tr>
      <w:tr w:rsidR="000B25E3" w14:paraId="058EF41B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AB0C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DA0D0" w14:textId="6A4530AB" w:rsidR="000B25E3" w:rsidRDefault="0059638C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</w:instrText>
            </w:r>
            <w:r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>
              <w:rPr>
                <w:noProof/>
                <w:color w:val="1F497D"/>
                <w:lang w:eastAsia="en-AU"/>
              </w:rPr>
              <w:instrText xml:space="preserve">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pict w14:anchorId="4819C2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iscription of radial measurement." style="width:109.85pt;height:80.3pt;visibility:visible">
                  <v:imagedata r:id="rId11" r:href="rId12"/>
                </v:shape>
              </w:pict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265D779D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5E2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E600" w14:textId="3D754C74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06135B">
              <w:rPr>
                <w:rFonts w:cs="Calibri"/>
                <w:szCs w:val="24"/>
              </w:rPr>
              <w:t>9.0m</w:t>
            </w:r>
          </w:p>
          <w:p w14:paraId="25987866" w14:textId="4B769EF8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06135B">
              <w:rPr>
                <w:rFonts w:cs="Calibri"/>
                <w:szCs w:val="24"/>
              </w:rPr>
              <w:t>7.0m</w:t>
            </w:r>
          </w:p>
          <w:p w14:paraId="654FB832" w14:textId="48EB1CB2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06135B">
              <w:rPr>
                <w:rFonts w:cs="Calibri"/>
                <w:szCs w:val="24"/>
              </w:rPr>
              <w:t>12.0m</w:t>
            </w:r>
          </w:p>
          <w:p w14:paraId="3E5A3985" w14:textId="5DC450D7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CE41DB">
              <w:rPr>
                <w:rFonts w:cs="Calibri"/>
                <w:szCs w:val="24"/>
              </w:rPr>
              <w:t>7.0m</w:t>
            </w:r>
          </w:p>
        </w:tc>
      </w:tr>
      <w:tr w:rsidR="000B25E3" w14:paraId="33B0BE61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82C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FBD5F" w14:textId="279AC202" w:rsidR="000B25E3" w:rsidRDefault="00CE41DB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3.85m</w:t>
            </w:r>
          </w:p>
        </w:tc>
      </w:tr>
      <w:tr w:rsidR="000B25E3" w14:paraId="326D35B9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4530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2DBF5" w14:textId="4802B2C8" w:rsidR="000B25E3" w:rsidRDefault="003A260B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</w:t>
            </w:r>
          </w:p>
        </w:tc>
      </w:tr>
      <w:tr w:rsidR="000B25E3" w14:paraId="35431607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CD6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CD8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3B98283C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0DDC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413960A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DD171" w14:textId="4C1A0451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866BE5">
              <w:rPr>
                <w:rFonts w:cs="Calibri"/>
                <w:szCs w:val="24"/>
              </w:rPr>
              <w:t>689335</w:t>
            </w:r>
            <w:r w:rsidR="007531ED">
              <w:rPr>
                <w:rFonts w:cs="Calibri"/>
                <w:szCs w:val="24"/>
              </w:rPr>
              <w:t>.95</w:t>
            </w:r>
          </w:p>
          <w:p w14:paraId="4B98AFAC" w14:textId="6F0255ED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7531ED">
              <w:rPr>
                <w:rFonts w:cs="Calibri"/>
                <w:szCs w:val="24"/>
              </w:rPr>
              <w:t>6088786.47</w:t>
            </w:r>
          </w:p>
        </w:tc>
      </w:tr>
    </w:tbl>
    <w:p w14:paraId="574C5BF7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2337398C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18A775D8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6B60ABF8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76B23463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2D90BE5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24E3CE21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6B55BC4A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53255F7D" w14:textId="293D7989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D31CD4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D31CD4">
        <w:rPr>
          <w:rFonts w:eastAsia="Times New Roman" w:cs="Calibri"/>
          <w:szCs w:val="24"/>
          <w:lang w:eastAsia="en-AU"/>
        </w:rPr>
        <w:t>Landscape and Aesthetic Value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5BCD1AF2" w14:textId="7CC53EB2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6264D6">
        <w:t>landscape and aesthetic</w:t>
      </w:r>
      <w:r>
        <w:t xml:space="preserve"> value is high, and that the tree significantly contributes to </w:t>
      </w:r>
      <w:r w:rsidR="000F0DDE">
        <w:t xml:space="preserve">the </w:t>
      </w:r>
      <w:r w:rsidR="00770795">
        <w:t xml:space="preserve">above </w:t>
      </w:r>
      <w:r>
        <w:t>value.</w:t>
      </w:r>
    </w:p>
    <w:p w14:paraId="668F9C44" w14:textId="77777777" w:rsidR="000B25E3" w:rsidRPr="00C17BC1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2E6ABB30" w14:textId="77777777" w:rsidR="000B25E3" w:rsidRPr="0073788D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szCs w:val="24"/>
          <w:lang w:eastAsia="en-AU"/>
        </w:rPr>
      </w:pPr>
    </w:p>
    <w:p w14:paraId="4F9BFC26" w14:textId="77777777" w:rsidR="000B25E3" w:rsidRPr="0073788D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szCs w:val="24"/>
          <w:lang w:eastAsia="en-AU"/>
        </w:rPr>
      </w:pPr>
    </w:p>
    <w:p w14:paraId="1A733BE4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</w:p>
    <w:p w14:paraId="51CD5565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4D51ED0A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5AFF814E" w14:textId="4D50CA1D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5A4A99">
        <w:rPr>
          <w:rFonts w:cs="Calibri"/>
          <w:b/>
          <w:bCs/>
          <w:sz w:val="28"/>
          <w:szCs w:val="28"/>
        </w:rPr>
        <w:t>RT1134</w:t>
      </w:r>
    </w:p>
    <w:p w14:paraId="17108406" w14:textId="41A27CEF" w:rsidR="000B25E3" w:rsidRDefault="005A4A99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mannifer</w:t>
      </w:r>
      <w:r w:rsidR="004B78CE">
        <w:rPr>
          <w:rFonts w:cs="Calibri"/>
          <w:b/>
          <w:bCs/>
          <w:i/>
          <w:sz w:val="32"/>
          <w:szCs w:val="32"/>
        </w:rPr>
        <w:t>a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 w:rsidR="004B78CE">
        <w:rPr>
          <w:rFonts w:cs="Calibri"/>
          <w:b/>
          <w:bCs/>
          <w:sz w:val="32"/>
          <w:szCs w:val="32"/>
        </w:rPr>
        <w:t>Red Spotted Gum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6FA5A93A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415A081D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35F605B2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3A454A3E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0F3DF86E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7704783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0974453C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4C90BDB4" w14:textId="77777777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</w:p>
    <w:p w14:paraId="67CA70FD" w14:textId="77777777" w:rsidR="000B25E3" w:rsidRDefault="000B25E3" w:rsidP="000B25E3"/>
    <w:p w14:paraId="5C5D8881" w14:textId="77777777" w:rsidR="000B25E3" w:rsidRDefault="000B25E3" w:rsidP="000B25E3"/>
    <w:p w14:paraId="0B4A9A9A" w14:textId="77777777" w:rsidR="00D30ECC" w:rsidRDefault="00D30ECC"/>
    <w:sectPr w:rsidR="00D30ECC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28FE7" w14:textId="77777777" w:rsidR="0040115C" w:rsidRDefault="0040115C">
      <w:pPr>
        <w:spacing w:after="0" w:line="240" w:lineRule="auto"/>
      </w:pPr>
      <w:r>
        <w:separator/>
      </w:r>
    </w:p>
  </w:endnote>
  <w:endnote w:type="continuationSeparator" w:id="0">
    <w:p w14:paraId="26565CD7" w14:textId="77777777" w:rsidR="0040115C" w:rsidRDefault="00401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9978D" w14:textId="77777777" w:rsidR="0040115C" w:rsidRDefault="0040115C">
      <w:pPr>
        <w:spacing w:after="0" w:line="240" w:lineRule="auto"/>
      </w:pPr>
      <w:r>
        <w:separator/>
      </w:r>
    </w:p>
  </w:footnote>
  <w:footnote w:type="continuationSeparator" w:id="0">
    <w:p w14:paraId="0402C4B1" w14:textId="77777777" w:rsidR="0040115C" w:rsidRDefault="00401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5B2F" w14:textId="34EB00FF" w:rsidR="00D30ECC" w:rsidRDefault="000E6D59">
    <w:pPr>
      <w:pStyle w:val="Header"/>
    </w:pPr>
    <w:r>
      <w:rPr>
        <w:b/>
        <w:noProof/>
        <w:sz w:val="24"/>
        <w:szCs w:val="20"/>
        <w:lang w:eastAsia="en-AU"/>
      </w:rPr>
      <w:drawing>
        <wp:inline distT="0" distB="0" distL="0" distR="0" wp14:anchorId="0A3A8F2F" wp14:editId="31CD8819">
          <wp:extent cx="1226185" cy="629285"/>
          <wp:effectExtent l="0" t="0" r="0" b="0"/>
          <wp:docPr id="6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D1133B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20DBB3B3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A5"/>
    <w:rsid w:val="00042E31"/>
    <w:rsid w:val="0006135B"/>
    <w:rsid w:val="000B25E3"/>
    <w:rsid w:val="000D0A5B"/>
    <w:rsid w:val="000E6D59"/>
    <w:rsid w:val="000F0DDE"/>
    <w:rsid w:val="00186078"/>
    <w:rsid w:val="001B1931"/>
    <w:rsid w:val="001B3B7B"/>
    <w:rsid w:val="002457F3"/>
    <w:rsid w:val="0038191C"/>
    <w:rsid w:val="003A12F9"/>
    <w:rsid w:val="003A260B"/>
    <w:rsid w:val="0040115C"/>
    <w:rsid w:val="004B78CE"/>
    <w:rsid w:val="00557855"/>
    <w:rsid w:val="0059638C"/>
    <w:rsid w:val="005A4A99"/>
    <w:rsid w:val="005B4197"/>
    <w:rsid w:val="006264D6"/>
    <w:rsid w:val="00632CA5"/>
    <w:rsid w:val="006C611E"/>
    <w:rsid w:val="00745995"/>
    <w:rsid w:val="007531ED"/>
    <w:rsid w:val="0075540C"/>
    <w:rsid w:val="00770795"/>
    <w:rsid w:val="007E35A5"/>
    <w:rsid w:val="00866BE5"/>
    <w:rsid w:val="00876CB5"/>
    <w:rsid w:val="00897E4C"/>
    <w:rsid w:val="00910DE0"/>
    <w:rsid w:val="00924450"/>
    <w:rsid w:val="009B69E0"/>
    <w:rsid w:val="00A439D6"/>
    <w:rsid w:val="00A672CE"/>
    <w:rsid w:val="00BE21B5"/>
    <w:rsid w:val="00C36648"/>
    <w:rsid w:val="00CE41DB"/>
    <w:rsid w:val="00D30ECC"/>
    <w:rsid w:val="00D31C68"/>
    <w:rsid w:val="00D31CD4"/>
    <w:rsid w:val="00DB1A82"/>
    <w:rsid w:val="00E37952"/>
    <w:rsid w:val="00F7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442FD91"/>
  <w15:chartTrackingRefBased/>
  <w15:docId w15:val="{5CB2AD73-749C-4825-A4D2-B3D39CB3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mage001.png@01CFA03E.AB71C45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_8030\David%20Griffin\Objects\provisional%20registration%20AC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A42833468</value>
    </field>
    <field name="Objective-Title">
      <value order="0">RT1134 - Provisional Registration Attachment D - Tree Profile</value>
    </field>
    <field name="Objective-Description">
      <value order="0"/>
    </field>
    <field name="Objective-CreationStamp">
      <value order="0">2023-07-21T02:58:56Z</value>
    </field>
    <field name="Objective-IsApproved">
      <value order="0">false</value>
    </field>
    <field name="Objective-IsPublished">
      <value order="0">true</value>
    </field>
    <field name="Objective-DatePublished">
      <value order="0">2023-07-21T02:58:56Z</value>
    </field>
    <field name="Objective-ModificationStamp">
      <value order="0">2023-07-21T03:03:19Z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1134 - Behind the Statesman Hotel, Curtin Block 6 Section 62 (Provisionally registered - notifications to be sent):Word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vA53336138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</Template>
  <TotalTime>1</TotalTime>
  <Pages>4</Pages>
  <Words>416</Words>
  <Characters>2377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2023-08-21T03:16:00Z</dcterms:created>
  <dcterms:modified xsi:type="dcterms:W3CDTF">2023-08-21T03:16:00Z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A42833468</vt:lpwstr>
  </property>
  <property fmtid="{D5CDD505-2E9C-101B-9397-08002B2CF9AE}" pid="3" name="Objective-Title">
    <vt:lpwstr>RT1134 - Provisional Registration Attachment D - Tree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2023-07-21T02:58:56Z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2023-07-21T02:58:56Z</vt:filetime>
  </property>
  <property fmtid="{D5CDD505-2E9C-101B-9397-08002B2CF9AE}" pid="9" name="Objective-ModificationStamp">
    <vt:filetime>2023-07-21T03:03:19Z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1134 - Behind the Statesman Hotel, Curtin Block 6 Section 62 (Provisionally registered - notifications to be sent):Word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vA53336138</vt:lpwstr>
  </property>
</Properties>
</file>