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EE1C93" w14:textId="77777777" w:rsidR="000B25E3" w:rsidRPr="000B25E3" w:rsidRDefault="000B25E3" w:rsidP="000B25E3">
      <w:pPr>
        <w:pStyle w:val="Heading2"/>
        <w:rPr>
          <w:rFonts w:ascii="Calibri" w:hAnsi="Calibri"/>
          <w:b/>
          <w:color w:val="auto"/>
        </w:rPr>
      </w:pPr>
      <w:r w:rsidRPr="000B25E3">
        <w:rPr>
          <w:rFonts w:ascii="Calibri" w:hAnsi="Calibri"/>
          <w:b/>
          <w:color w:val="auto"/>
        </w:rPr>
        <w:t xml:space="preserve">Provisional Tree Registration </w:t>
      </w:r>
    </w:p>
    <w:p w14:paraId="51CAFA5C" w14:textId="083AB753" w:rsidR="000B25E3" w:rsidRPr="000B25E3" w:rsidRDefault="000B25E3" w:rsidP="000B25E3">
      <w:pPr>
        <w:pStyle w:val="Heading3"/>
        <w:rPr>
          <w:rFonts w:ascii="Calibri" w:hAnsi="Calibri"/>
          <w:b/>
          <w:color w:val="auto"/>
        </w:rPr>
      </w:pPr>
      <w:r w:rsidRPr="000B25E3">
        <w:rPr>
          <w:rFonts w:ascii="Calibri" w:hAnsi="Calibri"/>
          <w:b/>
          <w:color w:val="auto"/>
        </w:rPr>
        <w:t>Nomination RT</w:t>
      </w:r>
      <w:r w:rsidR="00B076E7">
        <w:rPr>
          <w:rFonts w:ascii="Calibri" w:hAnsi="Calibri"/>
          <w:b/>
          <w:color w:val="auto"/>
        </w:rPr>
        <w:t>1139</w:t>
      </w:r>
    </w:p>
    <w:p w14:paraId="72F375C8" w14:textId="17C9821F" w:rsidR="000B25E3" w:rsidRDefault="000B25E3" w:rsidP="000B25E3">
      <w:pPr>
        <w:rPr>
          <w:rFonts w:cs="Calibri"/>
        </w:rPr>
      </w:pPr>
      <w:r>
        <w:rPr>
          <w:rFonts w:cs="Calibri"/>
        </w:rPr>
        <w:t xml:space="preserve">Species: </w:t>
      </w:r>
      <w:r w:rsidR="00B076E7">
        <w:rPr>
          <w:rFonts w:cs="Calibri"/>
          <w:bCs/>
          <w:i/>
          <w:szCs w:val="24"/>
        </w:rPr>
        <w:t>Pinus pinea</w:t>
      </w:r>
      <w:r>
        <w:rPr>
          <w:rFonts w:cs="Calibri"/>
        </w:rPr>
        <w:t xml:space="preserve"> (</w:t>
      </w:r>
      <w:r w:rsidR="00B076E7">
        <w:rPr>
          <w:rFonts w:cs="Calibri"/>
        </w:rPr>
        <w:t>Stone Pine</w:t>
      </w:r>
      <w:r>
        <w:rPr>
          <w:rFonts w:cs="Calibri"/>
        </w:rPr>
        <w:t>)</w:t>
      </w:r>
    </w:p>
    <w:p w14:paraId="00FA7C1C" w14:textId="6588DF92" w:rsidR="000B25E3" w:rsidRDefault="000B25E3" w:rsidP="000B25E3">
      <w:pPr>
        <w:spacing w:line="480" w:lineRule="auto"/>
        <w:rPr>
          <w:rFonts w:cs="Calibri"/>
        </w:rPr>
      </w:pPr>
      <w:r>
        <w:rPr>
          <w:rFonts w:cs="Calibri"/>
        </w:rPr>
        <w:t xml:space="preserve">Location: </w:t>
      </w:r>
      <w:r w:rsidR="00B82DB2">
        <w:rPr>
          <w:rFonts w:cs="Calibri"/>
        </w:rPr>
        <w:t>130 Johnson Drive, Richardson - Block 1 Section 450</w:t>
      </w:r>
    </w:p>
    <w:p w14:paraId="2477FACA" w14:textId="77777777" w:rsidR="000B25E3" w:rsidRDefault="000B25E3" w:rsidP="000B25E3">
      <w:pPr>
        <w:jc w:val="center"/>
        <w:rPr>
          <w:rFonts w:cs="Calibri"/>
          <w:b/>
          <w:bCs/>
          <w:sz w:val="28"/>
          <w:szCs w:val="28"/>
        </w:rPr>
      </w:pPr>
    </w:p>
    <w:p w14:paraId="29DCEF34" w14:textId="6B78C09F" w:rsidR="000B25E3" w:rsidRDefault="00E37952" w:rsidP="000B25E3">
      <w:pPr>
        <w:jc w:val="center"/>
        <w:rPr>
          <w:rFonts w:cs="Calibri"/>
          <w:b/>
          <w:noProof/>
          <w:sz w:val="28"/>
          <w:szCs w:val="28"/>
          <w:lang w:eastAsia="en-AU"/>
        </w:rPr>
      </w:pPr>
      <w:r>
        <w:rPr>
          <w:rFonts w:cs="Calibri"/>
          <w:b/>
          <w:noProof/>
          <w:sz w:val="28"/>
          <w:szCs w:val="28"/>
          <w:lang w:eastAsia="en-AU"/>
        </w:rPr>
        <w:t>Photo</w:t>
      </w:r>
      <w:r w:rsidR="00A71C89">
        <w:rPr>
          <w:rFonts w:cs="Calibri"/>
          <w:b/>
          <w:noProof/>
          <w:sz w:val="28"/>
          <w:szCs w:val="28"/>
          <w:lang w:eastAsia="en-AU"/>
        </w:rPr>
        <w:t>s</w:t>
      </w:r>
      <w:r>
        <w:rPr>
          <w:rFonts w:cs="Calibri"/>
          <w:b/>
          <w:noProof/>
          <w:sz w:val="28"/>
          <w:szCs w:val="28"/>
          <w:lang w:eastAsia="en-AU"/>
        </w:rPr>
        <w:t xml:space="preserve"> of the tree</w:t>
      </w:r>
    </w:p>
    <w:p w14:paraId="4DC71BDC" w14:textId="65DADBCD" w:rsidR="00592C53" w:rsidRDefault="00B5728C" w:rsidP="000B25E3">
      <w:pPr>
        <w:jc w:val="center"/>
        <w:rPr>
          <w:rFonts w:cs="Calibri"/>
          <w:b/>
          <w:bCs/>
          <w:sz w:val="28"/>
          <w:szCs w:val="28"/>
        </w:rPr>
      </w:pPr>
      <w:r w:rsidRPr="00B5728C">
        <w:rPr>
          <w:rFonts w:cs="Calibri"/>
          <w:b/>
          <w:bCs/>
          <w:noProof/>
          <w:sz w:val="28"/>
          <w:szCs w:val="28"/>
        </w:rPr>
        <w:drawing>
          <wp:inline distT="0" distB="0" distL="0" distR="0" wp14:anchorId="2480E653" wp14:editId="2AE1117C">
            <wp:extent cx="2584642" cy="4597874"/>
            <wp:effectExtent l="0" t="0" r="6350" b="0"/>
            <wp:docPr id="3" name="Picture 3" descr="Photo of the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Photo of the tre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59" cy="461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6853" w:rsidRPr="00336853">
        <w:rPr>
          <w:rFonts w:cs="Calibri"/>
          <w:b/>
          <w:bCs/>
          <w:sz w:val="28"/>
          <w:szCs w:val="28"/>
        </w:rPr>
        <w:t xml:space="preserve"> </w:t>
      </w:r>
      <w:r w:rsidR="00336853" w:rsidRPr="00336853">
        <w:rPr>
          <w:rFonts w:cs="Calibri"/>
          <w:b/>
          <w:bCs/>
          <w:noProof/>
          <w:sz w:val="28"/>
          <w:szCs w:val="28"/>
        </w:rPr>
        <w:drawing>
          <wp:inline distT="0" distB="0" distL="0" distR="0" wp14:anchorId="2843233D" wp14:editId="3512E30C">
            <wp:extent cx="2584491" cy="4597604"/>
            <wp:effectExtent l="0" t="0" r="6350" b="0"/>
            <wp:docPr id="4" name="Picture 4" descr="Close up photo of the b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lose up photo of the bar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280" cy="462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6E65D" w14:textId="77777777" w:rsidR="00336853" w:rsidRDefault="00336853" w:rsidP="000B25E3">
      <w:pPr>
        <w:spacing w:after="120"/>
        <w:jc w:val="center"/>
        <w:rPr>
          <w:rFonts w:cs="Calibri"/>
          <w:b/>
          <w:noProof/>
          <w:sz w:val="28"/>
          <w:szCs w:val="28"/>
          <w:lang w:eastAsia="en-AU"/>
        </w:rPr>
      </w:pPr>
    </w:p>
    <w:p w14:paraId="3F13F0A0" w14:textId="77777777" w:rsidR="00336853" w:rsidRDefault="00336853" w:rsidP="000B25E3">
      <w:pPr>
        <w:spacing w:after="120"/>
        <w:jc w:val="center"/>
        <w:rPr>
          <w:rFonts w:cs="Calibri"/>
          <w:b/>
          <w:noProof/>
          <w:sz w:val="28"/>
          <w:szCs w:val="28"/>
          <w:lang w:eastAsia="en-AU"/>
        </w:rPr>
      </w:pPr>
    </w:p>
    <w:p w14:paraId="3EA1E20F" w14:textId="77777777" w:rsidR="00336853" w:rsidRDefault="00336853" w:rsidP="000B25E3">
      <w:pPr>
        <w:spacing w:after="120"/>
        <w:jc w:val="center"/>
        <w:rPr>
          <w:rFonts w:cs="Calibri"/>
          <w:b/>
          <w:noProof/>
          <w:sz w:val="28"/>
          <w:szCs w:val="28"/>
          <w:lang w:eastAsia="en-AU"/>
        </w:rPr>
      </w:pPr>
    </w:p>
    <w:p w14:paraId="78C91762" w14:textId="77777777" w:rsidR="00336853" w:rsidRDefault="00336853" w:rsidP="000B25E3">
      <w:pPr>
        <w:spacing w:after="120"/>
        <w:jc w:val="center"/>
        <w:rPr>
          <w:rFonts w:cs="Calibri"/>
          <w:b/>
          <w:noProof/>
          <w:sz w:val="28"/>
          <w:szCs w:val="28"/>
          <w:lang w:eastAsia="en-AU"/>
        </w:rPr>
      </w:pPr>
    </w:p>
    <w:p w14:paraId="057F8DAC" w14:textId="77777777" w:rsidR="00336853" w:rsidRDefault="00336853" w:rsidP="000B25E3">
      <w:pPr>
        <w:spacing w:after="120"/>
        <w:jc w:val="center"/>
        <w:rPr>
          <w:rFonts w:cs="Calibri"/>
          <w:b/>
          <w:noProof/>
          <w:sz w:val="28"/>
          <w:szCs w:val="28"/>
          <w:lang w:eastAsia="en-AU"/>
        </w:rPr>
      </w:pPr>
    </w:p>
    <w:p w14:paraId="1BD15860" w14:textId="1978C3EB" w:rsidR="000B25E3" w:rsidRDefault="00E37952" w:rsidP="000B25E3">
      <w:pPr>
        <w:spacing w:after="120"/>
        <w:jc w:val="center"/>
        <w:rPr>
          <w:rFonts w:cs="Calibri"/>
          <w:b/>
          <w:noProof/>
          <w:sz w:val="28"/>
          <w:szCs w:val="28"/>
          <w:lang w:eastAsia="en-AU"/>
        </w:rPr>
      </w:pPr>
      <w:r>
        <w:rPr>
          <w:rFonts w:cs="Calibri"/>
          <w:b/>
          <w:noProof/>
          <w:sz w:val="28"/>
          <w:szCs w:val="28"/>
          <w:lang w:eastAsia="en-AU"/>
        </w:rPr>
        <w:lastRenderedPageBreak/>
        <w:t xml:space="preserve">Aerial </w:t>
      </w:r>
      <w:r w:rsidR="002C0C29">
        <w:rPr>
          <w:rFonts w:cs="Calibri"/>
          <w:b/>
          <w:noProof/>
          <w:sz w:val="28"/>
          <w:szCs w:val="28"/>
          <w:lang w:eastAsia="en-AU"/>
        </w:rPr>
        <w:t>image</w:t>
      </w:r>
      <w:r>
        <w:rPr>
          <w:rFonts w:cs="Calibri"/>
          <w:b/>
          <w:noProof/>
          <w:sz w:val="28"/>
          <w:szCs w:val="28"/>
          <w:lang w:eastAsia="en-AU"/>
        </w:rPr>
        <w:t xml:space="preserve"> showing location </w:t>
      </w:r>
      <w:r w:rsidR="002C0C29">
        <w:rPr>
          <w:rFonts w:cs="Calibri"/>
          <w:b/>
          <w:noProof/>
          <w:sz w:val="28"/>
          <w:szCs w:val="28"/>
          <w:lang w:eastAsia="en-AU"/>
        </w:rPr>
        <w:t>of</w:t>
      </w:r>
      <w:r>
        <w:rPr>
          <w:rFonts w:cs="Calibri"/>
          <w:b/>
          <w:noProof/>
          <w:sz w:val="28"/>
          <w:szCs w:val="28"/>
          <w:lang w:eastAsia="en-AU"/>
        </w:rPr>
        <w:t xml:space="preserve"> the tree</w:t>
      </w:r>
    </w:p>
    <w:p w14:paraId="46CCAF08" w14:textId="330F2389" w:rsidR="00B82DB2" w:rsidRDefault="00A71C89" w:rsidP="000B25E3">
      <w:pPr>
        <w:spacing w:after="120"/>
        <w:jc w:val="center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D309B2" wp14:editId="3F708029">
                <wp:simplePos x="0" y="0"/>
                <wp:positionH relativeFrom="column">
                  <wp:posOffset>2689754</wp:posOffset>
                </wp:positionH>
                <wp:positionV relativeFrom="paragraph">
                  <wp:posOffset>1358665</wp:posOffset>
                </wp:positionV>
                <wp:extent cx="507211" cy="475700"/>
                <wp:effectExtent l="0" t="0" r="26670" b="1968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211" cy="475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A577F1" id="Oval 5" o:spid="_x0000_s1026" style="position:absolute;margin-left:211.8pt;margin-top:107pt;width:39.95pt;height:3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" filled="f" strokecolor="red" strokeweight="1.5pt">
                <v:stroke joinstyle="miter"/>
              </v:oval>
            </w:pict>
          </mc:Fallback>
        </mc:AlternateContent>
      </w:r>
      <w:r w:rsidR="00B82DB2" w:rsidRPr="00B82DB2">
        <w:rPr>
          <w:rFonts w:cs="Calibri"/>
          <w:b/>
          <w:bCs/>
          <w:noProof/>
          <w:sz w:val="28"/>
          <w:szCs w:val="28"/>
        </w:rPr>
        <w:drawing>
          <wp:inline distT="0" distB="0" distL="0" distR="0" wp14:anchorId="7AF901D1" wp14:editId="78CFA5FC">
            <wp:extent cx="5731510" cy="3462655"/>
            <wp:effectExtent l="0" t="0" r="2540" b="4445"/>
            <wp:docPr id="1" name="Picture 1" descr="Aerial image showing location of the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erial image showing location of the tre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818BA" w14:textId="77C621DC" w:rsidR="000B25E3" w:rsidRDefault="000B25E3" w:rsidP="000B25E3">
      <w:pPr>
        <w:spacing w:after="240"/>
        <w:rPr>
          <w:rFonts w:cs="Calibri"/>
          <w:szCs w:val="24"/>
        </w:rPr>
      </w:pPr>
      <w:r>
        <w:rPr>
          <w:rFonts w:cs="Calibri"/>
          <w:noProof/>
          <w:szCs w:val="24"/>
          <w:lang w:eastAsia="en-AU"/>
        </w:rPr>
        <w:t xml:space="preserve">Location of </w:t>
      </w:r>
      <w:r w:rsidR="002C0C29">
        <w:rPr>
          <w:rFonts w:cs="Calibri"/>
          <w:bCs/>
          <w:i/>
          <w:szCs w:val="24"/>
        </w:rPr>
        <w:t>Pinus pinea</w:t>
      </w:r>
      <w:r>
        <w:rPr>
          <w:rFonts w:cs="Calibri"/>
        </w:rPr>
        <w:t xml:space="preserve"> </w:t>
      </w:r>
      <w:r>
        <w:rPr>
          <w:rFonts w:cs="Calibri"/>
          <w:noProof/>
          <w:szCs w:val="24"/>
          <w:lang w:eastAsia="en-AU"/>
        </w:rPr>
        <w:t>RT</w:t>
      </w:r>
      <w:r w:rsidR="002C0C29">
        <w:rPr>
          <w:rFonts w:cs="Calibri"/>
          <w:noProof/>
          <w:szCs w:val="24"/>
          <w:lang w:eastAsia="en-AU"/>
        </w:rPr>
        <w:t>1139</w:t>
      </w:r>
      <w:r>
        <w:rPr>
          <w:rFonts w:cs="Calibri"/>
          <w:noProof/>
          <w:szCs w:val="24"/>
          <w:lang w:eastAsia="en-AU"/>
        </w:rPr>
        <w:t xml:space="preserve"> in </w:t>
      </w:r>
      <w:r w:rsidR="002C0C29">
        <w:rPr>
          <w:rFonts w:cs="Calibri"/>
          <w:noProof/>
          <w:szCs w:val="24"/>
          <w:lang w:eastAsia="en-AU"/>
        </w:rPr>
        <w:t>Richardson</w:t>
      </w:r>
    </w:p>
    <w:tbl>
      <w:tblPr>
        <w:tblW w:w="921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6917"/>
        <w:gridCol w:w="33"/>
      </w:tblGrid>
      <w:tr w:rsidR="000B25E3" w:rsidRPr="0073788D" w14:paraId="2474A761" w14:textId="77777777" w:rsidTr="00D30ECC">
        <w:trPr>
          <w:cantSplit/>
          <w:trHeight w:val="129"/>
          <w:tblHeader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98276" w14:textId="77777777" w:rsidR="000B25E3" w:rsidRPr="000B25E3" w:rsidRDefault="000B25E3" w:rsidP="00D30ECC">
            <w:pPr>
              <w:pStyle w:val="Heading3"/>
              <w:rPr>
                <w:rFonts w:ascii="Calibri" w:hAnsi="Calibri"/>
                <w:b/>
              </w:rPr>
            </w:pPr>
            <w:r w:rsidRPr="000B25E3">
              <w:rPr>
                <w:rFonts w:ascii="Calibri" w:hAnsi="Calibri"/>
                <w:b/>
                <w:color w:val="auto"/>
              </w:rPr>
              <w:t>Field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E8D6E" w14:textId="77777777" w:rsidR="000B25E3" w:rsidRPr="000B25E3" w:rsidRDefault="000B25E3" w:rsidP="00D30ECC">
            <w:pPr>
              <w:pStyle w:val="Heading3"/>
              <w:rPr>
                <w:rFonts w:ascii="Calibri" w:hAnsi="Calibri"/>
                <w:b/>
              </w:rPr>
            </w:pPr>
            <w:r w:rsidRPr="000B25E3">
              <w:rPr>
                <w:rFonts w:ascii="Calibri" w:hAnsi="Calibri"/>
                <w:b/>
                <w:color w:val="auto"/>
              </w:rPr>
              <w:t>Details of tree</w:t>
            </w:r>
          </w:p>
        </w:tc>
      </w:tr>
      <w:tr w:rsidR="000B25E3" w14:paraId="24C1F01D" w14:textId="77777777" w:rsidTr="00D30ECC">
        <w:trPr>
          <w:cantSplit/>
          <w:trHeight w:val="12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5F5BA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Street address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0B0F8" w14:textId="7F5CCA7D" w:rsidR="000B25E3" w:rsidRDefault="00B6093F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130 Johnson Drive, Richardson</w:t>
            </w:r>
          </w:p>
        </w:tc>
      </w:tr>
      <w:tr w:rsidR="000B25E3" w14:paraId="2E52BCEE" w14:textId="77777777" w:rsidTr="00D30ECC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55018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Location 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E6E1B" w14:textId="540EAE63" w:rsidR="000B25E3" w:rsidRDefault="00576B72" w:rsidP="00D30ECC">
            <w:r>
              <w:t xml:space="preserve">Tuggeranong Homestead Block 1 section </w:t>
            </w:r>
            <w:r w:rsidR="00A03DCD">
              <w:t>450, Richardson</w:t>
            </w:r>
          </w:p>
        </w:tc>
      </w:tr>
      <w:tr w:rsidR="000B25E3" w14:paraId="02FEC2B6" w14:textId="77777777" w:rsidTr="00D30ECC">
        <w:trPr>
          <w:cantSplit/>
          <w:trHeight w:val="11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6B600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Botanical name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0F909" w14:textId="0BEF845F" w:rsidR="000B25E3" w:rsidRDefault="00A03DCD" w:rsidP="00D30ECC">
            <w:pPr>
              <w:rPr>
                <w:i/>
              </w:rPr>
            </w:pPr>
            <w:r>
              <w:rPr>
                <w:i/>
              </w:rPr>
              <w:t>Pinus pinea</w:t>
            </w:r>
          </w:p>
        </w:tc>
      </w:tr>
      <w:tr w:rsidR="000B25E3" w14:paraId="4A63B321" w14:textId="77777777" w:rsidTr="00D30ECC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07DF0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Common name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C0E0C" w14:textId="2FA8F1D8" w:rsidR="000B25E3" w:rsidRDefault="00A03DCD" w:rsidP="00D30ECC">
            <w:r>
              <w:t>Stone Pine</w:t>
            </w:r>
          </w:p>
        </w:tc>
      </w:tr>
      <w:tr w:rsidR="000B25E3" w14:paraId="46CDC1C6" w14:textId="77777777" w:rsidTr="00D30ECC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BC3DC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height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5B281" w14:textId="4F6362D3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 </w:t>
            </w:r>
            <w:r w:rsidR="000C5DE5">
              <w:rPr>
                <w:rFonts w:cs="Calibri"/>
                <w:szCs w:val="24"/>
              </w:rPr>
              <w:t>12m</w:t>
            </w:r>
          </w:p>
        </w:tc>
      </w:tr>
      <w:tr w:rsidR="000B25E3" w14:paraId="24A33912" w14:textId="77777777" w:rsidTr="00D30ECC">
        <w:trPr>
          <w:cantSplit/>
          <w:trHeight w:val="5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FAAA2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Canopy broadest diameter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203A9" w14:textId="3D3C5A5C" w:rsidR="000B25E3" w:rsidRDefault="000C5DE5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17m</w:t>
            </w:r>
          </w:p>
        </w:tc>
      </w:tr>
      <w:tr w:rsidR="000B25E3" w14:paraId="3CB5C28F" w14:textId="77777777" w:rsidTr="00D30ECC">
        <w:trPr>
          <w:cantSplit/>
          <w:trHeight w:val="204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136BE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Description of radial measurement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DCA47" w14:textId="77777777" w:rsidR="000B25E3" w:rsidRDefault="00724605" w:rsidP="00D30ECC">
            <w:pPr>
              <w:pStyle w:val="Heading1"/>
              <w:rPr>
                <w:rFonts w:cs="Calibri"/>
                <w:b w:val="0"/>
                <w:iCs/>
                <w:szCs w:val="24"/>
              </w:rPr>
            </w:pPr>
            <w:r>
              <w:rPr>
                <w:noProof/>
                <w:color w:val="1F497D"/>
                <w:lang w:eastAsia="en-AU"/>
              </w:rPr>
              <w:fldChar w:fldCharType="begin"/>
            </w:r>
            <w:r>
              <w:rPr>
                <w:noProof/>
                <w:color w:val="1F497D"/>
                <w:lang w:eastAsia="en-AU"/>
              </w:rPr>
              <w:instrText xml:space="preserve"> INCLUDEPICTURE  "cid:image001.png@01CFA03E.AB71C450" \* MERGEFORMATINET </w:instrText>
            </w:r>
            <w:r>
              <w:rPr>
                <w:noProof/>
                <w:color w:val="1F497D"/>
                <w:lang w:eastAsia="en-AU"/>
              </w:rPr>
              <w:fldChar w:fldCharType="separate"/>
            </w:r>
            <w:r>
              <w:rPr>
                <w:noProof/>
                <w:color w:val="1F497D"/>
                <w:lang w:eastAsia="en-AU"/>
              </w:rPr>
              <w:fldChar w:fldCharType="begin"/>
            </w:r>
            <w:r>
              <w:rPr>
                <w:noProof/>
                <w:color w:val="1F497D"/>
                <w:lang w:eastAsia="en-AU"/>
              </w:rPr>
              <w:instrText xml:space="preserve"> INCLUDEPICTURE  "cid:image001.png@01CFA03E.AB71C450" \* MERGEFORMATINET </w:instrText>
            </w:r>
            <w:r>
              <w:rPr>
                <w:noProof/>
                <w:color w:val="1F497D"/>
                <w:lang w:eastAsia="en-AU"/>
              </w:rPr>
              <w:fldChar w:fldCharType="separate"/>
            </w:r>
            <w:r>
              <w:rPr>
                <w:noProof/>
                <w:color w:val="1F497D"/>
                <w:lang w:eastAsia="en-AU"/>
              </w:rPr>
              <w:fldChar w:fldCharType="begin"/>
            </w:r>
            <w:r>
              <w:rPr>
                <w:noProof/>
                <w:color w:val="1F497D"/>
                <w:lang w:eastAsia="en-AU"/>
              </w:rPr>
              <w:instrText xml:space="preserve"> INCLUDEPICTURE  "cid:image001.png@01CFA03E.AB71C450" \* MERGEFORMATINET </w:instrText>
            </w:r>
            <w:r>
              <w:rPr>
                <w:noProof/>
                <w:color w:val="1F497D"/>
                <w:lang w:eastAsia="en-AU"/>
              </w:rPr>
              <w:fldChar w:fldCharType="separate"/>
            </w:r>
            <w:r w:rsidR="00000000">
              <w:rPr>
                <w:noProof/>
                <w:color w:val="1F497D"/>
                <w:lang w:eastAsia="en-AU"/>
              </w:rPr>
              <w:fldChar w:fldCharType="begin"/>
            </w:r>
            <w:r w:rsidR="00000000">
              <w:rPr>
                <w:noProof/>
                <w:color w:val="1F497D"/>
                <w:lang w:eastAsia="en-AU"/>
              </w:rPr>
              <w:instrText xml:space="preserve"> INCLUDEPICTURE  "cid:image001.png@01CFA03E.AB71C450" \* MERGEFORMATINET </w:instrText>
            </w:r>
            <w:r w:rsidR="00000000">
              <w:rPr>
                <w:noProof/>
                <w:color w:val="1F497D"/>
                <w:lang w:eastAsia="en-AU"/>
              </w:rPr>
              <w:fldChar w:fldCharType="separate"/>
            </w:r>
            <w:r w:rsidR="00275969">
              <w:rPr>
                <w:noProof/>
                <w:color w:val="1F497D"/>
                <w:lang w:eastAsia="en-AU"/>
              </w:rPr>
              <w:pict w14:anchorId="757975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9.85pt;height:80.3pt;visibility:visible">
                  <v:imagedata r:id="rId10" r:href="rId11"/>
                </v:shape>
              </w:pict>
            </w:r>
            <w:r w:rsidR="00000000">
              <w:rPr>
                <w:noProof/>
                <w:color w:val="1F497D"/>
                <w:lang w:eastAsia="en-AU"/>
              </w:rPr>
              <w:fldChar w:fldCharType="end"/>
            </w:r>
            <w:r>
              <w:rPr>
                <w:noProof/>
                <w:color w:val="1F497D"/>
                <w:lang w:eastAsia="en-AU"/>
              </w:rPr>
              <w:fldChar w:fldCharType="end"/>
            </w:r>
            <w:r>
              <w:rPr>
                <w:noProof/>
                <w:color w:val="1F497D"/>
                <w:lang w:eastAsia="en-AU"/>
              </w:rPr>
              <w:fldChar w:fldCharType="end"/>
            </w:r>
            <w:r>
              <w:rPr>
                <w:noProof/>
                <w:color w:val="1F497D"/>
                <w:lang w:eastAsia="en-AU"/>
              </w:rPr>
              <w:fldChar w:fldCharType="end"/>
            </w:r>
          </w:p>
        </w:tc>
      </w:tr>
      <w:tr w:rsidR="000B25E3" w14:paraId="1B004324" w14:textId="77777777" w:rsidTr="00D30ECC">
        <w:trPr>
          <w:gridAfter w:val="1"/>
          <w:wAfter w:w="33" w:type="dxa"/>
          <w:cantSplit/>
          <w:trHeight w:val="6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5CDB4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lastRenderedPageBreak/>
              <w:t>Canopy radial measurement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13F7E" w14:textId="5747A7BF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R1: </w:t>
            </w:r>
            <w:r w:rsidR="000C5DE5">
              <w:rPr>
                <w:rFonts w:cs="Calibri"/>
                <w:szCs w:val="24"/>
              </w:rPr>
              <w:t>7.0m</w:t>
            </w:r>
          </w:p>
          <w:p w14:paraId="074D9B18" w14:textId="2FE22FFB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R2: </w:t>
            </w:r>
            <w:r w:rsidR="000C5DE5">
              <w:rPr>
                <w:rFonts w:cs="Calibri"/>
                <w:szCs w:val="24"/>
              </w:rPr>
              <w:t>10.0m</w:t>
            </w:r>
          </w:p>
          <w:p w14:paraId="4743A4C9" w14:textId="3D19DE66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R3: </w:t>
            </w:r>
            <w:r w:rsidR="004275AA">
              <w:rPr>
                <w:rFonts w:cs="Calibri"/>
                <w:szCs w:val="24"/>
              </w:rPr>
              <w:t>10.0m</w:t>
            </w:r>
          </w:p>
          <w:p w14:paraId="09158E49" w14:textId="1C747C93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R4:  </w:t>
            </w:r>
            <w:r w:rsidR="004275AA">
              <w:rPr>
                <w:rFonts w:cs="Calibri"/>
                <w:szCs w:val="24"/>
              </w:rPr>
              <w:t>4.0m</w:t>
            </w:r>
          </w:p>
        </w:tc>
      </w:tr>
      <w:tr w:rsidR="000B25E3" w14:paraId="5E08CE64" w14:textId="77777777" w:rsidTr="00D30ECC">
        <w:trPr>
          <w:gridAfter w:val="1"/>
          <w:wAfter w:w="33" w:type="dxa"/>
          <w:cantSplit/>
          <w:trHeight w:val="6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C6D87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Trunk circumference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2CFC1" w14:textId="241333AB" w:rsidR="000B25E3" w:rsidRDefault="004275AA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296cm</w:t>
            </w:r>
          </w:p>
        </w:tc>
      </w:tr>
      <w:tr w:rsidR="000B25E3" w14:paraId="005A9169" w14:textId="77777777" w:rsidTr="00D30ECC">
        <w:trPr>
          <w:gridAfter w:val="1"/>
          <w:wAfter w:w="33" w:type="dxa"/>
          <w:cantSplit/>
          <w:trHeight w:val="56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2C3C6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Number of trunks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D4206" w14:textId="0FB1EDA2" w:rsidR="000B25E3" w:rsidRDefault="004275AA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1</w:t>
            </w:r>
          </w:p>
        </w:tc>
      </w:tr>
      <w:tr w:rsidR="000B25E3" w14:paraId="4BD4062F" w14:textId="77777777" w:rsidTr="00D30ECC">
        <w:trPr>
          <w:gridAfter w:val="1"/>
          <w:wAfter w:w="33" w:type="dxa"/>
          <w:cantSplit/>
          <w:trHeight w:val="68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92996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Protection Zone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D1B11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Canopy plus two (2) metres</w:t>
            </w:r>
          </w:p>
        </w:tc>
      </w:tr>
      <w:tr w:rsidR="000B25E3" w14:paraId="27588F40" w14:textId="77777777" w:rsidTr="00D30ECC">
        <w:trPr>
          <w:gridAfter w:val="1"/>
          <w:wAfter w:w="33" w:type="dxa"/>
          <w:cantSplit/>
          <w:trHeight w:val="68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E1CF5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Grid co-ordinates</w:t>
            </w:r>
          </w:p>
          <w:p w14:paraId="72A9B25A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MGA Zone 55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C0E3E" w14:textId="3C281A7A" w:rsidR="000B25E3" w:rsidRDefault="000B25E3" w:rsidP="00E37952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X </w:t>
            </w:r>
            <w:r w:rsidR="00275969">
              <w:rPr>
                <w:rFonts w:cs="Calibri"/>
                <w:szCs w:val="24"/>
              </w:rPr>
              <w:t>– 691153.07</w:t>
            </w:r>
          </w:p>
          <w:p w14:paraId="7C2B61EC" w14:textId="19E2128D" w:rsidR="000B25E3" w:rsidRDefault="000B25E3" w:rsidP="00E37952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Y </w:t>
            </w:r>
            <w:r w:rsidR="00275969">
              <w:rPr>
                <w:rFonts w:cs="Calibri"/>
                <w:szCs w:val="24"/>
              </w:rPr>
              <w:t>– 6077471.75</w:t>
            </w:r>
          </w:p>
        </w:tc>
      </w:tr>
    </w:tbl>
    <w:p w14:paraId="0B7C4F1D" w14:textId="77777777" w:rsidR="000B25E3" w:rsidRPr="0073788D" w:rsidRDefault="000B25E3" w:rsidP="000B25E3">
      <w:pPr>
        <w:spacing w:before="480"/>
        <w:rPr>
          <w:rFonts w:cs="Calibri"/>
          <w:b/>
          <w:bCs/>
          <w:sz w:val="28"/>
          <w:szCs w:val="28"/>
        </w:rPr>
      </w:pPr>
      <w:r w:rsidRPr="0073788D">
        <w:rPr>
          <w:b/>
        </w:rPr>
        <w:t>Registration Criteria that presently apply, other criteria may apply after further assessment.</w:t>
      </w:r>
    </w:p>
    <w:p w14:paraId="3AF3BC3D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rPr>
          <w:rFonts w:eastAsia="Times New Roman" w:cs="Calibri"/>
          <w:b/>
          <w:bCs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 xml:space="preserve">(1) </w:t>
      </w:r>
      <w:r w:rsidRPr="00125B33">
        <w:rPr>
          <w:rFonts w:eastAsia="Times New Roman" w:cs="Calibri"/>
          <w:b/>
          <w:bCs/>
          <w:szCs w:val="24"/>
          <w:lang w:eastAsia="en-AU"/>
        </w:rPr>
        <w:t>Natural or cultural heritage value</w:t>
      </w:r>
    </w:p>
    <w:p w14:paraId="33894C8C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24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The object of this value is to identify trees that are of particular importance to the community due to their intrinsic heritage values.</w:t>
      </w:r>
    </w:p>
    <w:p w14:paraId="354A6F47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A tree may be considered to be of natural or cultural heritage value when it is:</w:t>
      </w:r>
    </w:p>
    <w:p w14:paraId="039BB729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(a) associated with a significant public figure or important historical event; or</w:t>
      </w:r>
    </w:p>
    <w:p w14:paraId="07CE547F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(b) of high cultural heritage value to the community or cultural group, including trees associated with aboriginal heritage and culture; or</w:t>
      </w:r>
    </w:p>
    <w:p w14:paraId="118C533F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36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(c) associated with a heritage nominated place and representative of that same historic period.</w:t>
      </w:r>
    </w:p>
    <w:p w14:paraId="2B4259FC" w14:textId="77777777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Times New Roman" w:cs="Calibri"/>
          <w:b/>
          <w:szCs w:val="24"/>
          <w:lang w:eastAsia="en-AU"/>
        </w:rPr>
      </w:pPr>
      <w:r w:rsidRPr="00125B33">
        <w:rPr>
          <w:rFonts w:eastAsia="Times New Roman" w:cs="Calibri"/>
          <w:b/>
          <w:szCs w:val="24"/>
          <w:lang w:eastAsia="en-AU"/>
        </w:rPr>
        <w:t>Statement against the Criteria</w:t>
      </w:r>
    </w:p>
    <w:p w14:paraId="2B82D29E" w14:textId="650074AD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eastAsia="Times New Roman" w:cs="Calibri"/>
          <w:szCs w:val="24"/>
          <w:lang w:eastAsia="en-AU"/>
        </w:rPr>
      </w:pPr>
      <w:r>
        <w:rPr>
          <w:rFonts w:eastAsia="Times New Roman" w:cs="Calibri"/>
          <w:szCs w:val="24"/>
          <w:lang w:eastAsia="en-AU"/>
        </w:rPr>
        <w:t>This tree is located on built-up urban area to which the above criteria appl</w:t>
      </w:r>
      <w:r w:rsidR="007301A3">
        <w:rPr>
          <w:rFonts w:eastAsia="Times New Roman" w:cs="Calibri"/>
          <w:szCs w:val="24"/>
          <w:lang w:eastAsia="en-AU"/>
        </w:rPr>
        <w:t>y</w:t>
      </w:r>
      <w:r>
        <w:rPr>
          <w:rFonts w:eastAsia="Times New Roman" w:cs="Calibri"/>
          <w:szCs w:val="24"/>
          <w:lang w:eastAsia="en-AU"/>
        </w:rPr>
        <w:t xml:space="preserve">. The tree meets the criteria of </w:t>
      </w:r>
      <w:r w:rsidR="00275969">
        <w:rPr>
          <w:rFonts w:eastAsia="Times New Roman" w:cs="Calibri"/>
          <w:szCs w:val="24"/>
          <w:lang w:eastAsia="en-AU"/>
        </w:rPr>
        <w:t xml:space="preserve">Natural of Cultural Heritage Value </w:t>
      </w:r>
      <w:r w:rsidR="007301A3">
        <w:rPr>
          <w:rFonts w:eastAsia="Times New Roman" w:cs="Calibri"/>
          <w:szCs w:val="24"/>
          <w:lang w:eastAsia="en-AU"/>
        </w:rPr>
        <w:t>as</w:t>
      </w:r>
      <w:r>
        <w:rPr>
          <w:rFonts w:eastAsia="Times New Roman" w:cs="Calibri"/>
          <w:szCs w:val="24"/>
          <w:lang w:eastAsia="en-AU"/>
        </w:rPr>
        <w:t xml:space="preserve"> defined under the Tree Protection Act 2005.</w:t>
      </w:r>
    </w:p>
    <w:p w14:paraId="54D6C878" w14:textId="7F4DBDDD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60"/>
      </w:pPr>
      <w:r>
        <w:t xml:space="preserve">For the above reasons I am satisfied that the </w:t>
      </w:r>
      <w:r w:rsidR="00275969">
        <w:t>Heritage</w:t>
      </w:r>
      <w:r>
        <w:t xml:space="preserve"> value is high, and that the tree significantly contributes to </w:t>
      </w:r>
      <w:r w:rsidR="00275969">
        <w:t>the above</w:t>
      </w:r>
      <w:r>
        <w:t xml:space="preserve"> value.</w:t>
      </w:r>
    </w:p>
    <w:p w14:paraId="32C3729C" w14:textId="6479BFD8" w:rsidR="000B25E3" w:rsidRPr="00275969" w:rsidRDefault="000B25E3" w:rsidP="002759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60"/>
      </w:pPr>
      <w:r>
        <w:t>Furthermore, I am not satisfied that the tree meets the criteria for cancellation of registration.</w:t>
      </w:r>
    </w:p>
    <w:p w14:paraId="0F10A4D0" w14:textId="77777777" w:rsidR="000B25E3" w:rsidRDefault="000B25E3" w:rsidP="000B25E3">
      <w:pPr>
        <w:rPr>
          <w:rFonts w:cs="Calibri"/>
          <w:b/>
          <w:bCs/>
          <w:sz w:val="28"/>
          <w:szCs w:val="28"/>
        </w:rPr>
      </w:pPr>
    </w:p>
    <w:p w14:paraId="0C8F86BF" w14:textId="77777777" w:rsidR="000B25E3" w:rsidRDefault="000B25E3" w:rsidP="000B25E3">
      <w:pPr>
        <w:rPr>
          <w:rFonts w:cs="Calibri"/>
          <w:b/>
          <w:bCs/>
          <w:sz w:val="28"/>
          <w:szCs w:val="28"/>
        </w:rPr>
      </w:pPr>
    </w:p>
    <w:p w14:paraId="7931164A" w14:textId="2EEE4555" w:rsidR="000B25E3" w:rsidRDefault="000B25E3" w:rsidP="000B25E3">
      <w:pPr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 xml:space="preserve">Number </w:t>
      </w:r>
      <w:r w:rsidR="00275969">
        <w:rPr>
          <w:rFonts w:cs="Calibri"/>
          <w:b/>
          <w:bCs/>
          <w:sz w:val="28"/>
          <w:szCs w:val="28"/>
        </w:rPr>
        <w:t>RT1139</w:t>
      </w:r>
    </w:p>
    <w:p w14:paraId="6B310AF8" w14:textId="7B1CE3F1" w:rsidR="000B25E3" w:rsidRDefault="00275969" w:rsidP="000B25E3">
      <w:pPr>
        <w:spacing w:after="400"/>
        <w:rPr>
          <w:rFonts w:cs="Calibri"/>
        </w:rPr>
      </w:pPr>
      <w:r>
        <w:rPr>
          <w:rFonts w:cs="Calibri"/>
          <w:b/>
          <w:bCs/>
          <w:i/>
          <w:sz w:val="32"/>
          <w:szCs w:val="32"/>
        </w:rPr>
        <w:t>Pinus pinea</w:t>
      </w:r>
      <w:r w:rsidR="000B25E3">
        <w:rPr>
          <w:rFonts w:cs="Calibri"/>
          <w:b/>
          <w:bCs/>
          <w:sz w:val="32"/>
          <w:szCs w:val="32"/>
        </w:rPr>
        <w:t xml:space="preserve"> (</w:t>
      </w:r>
      <w:r>
        <w:rPr>
          <w:rFonts w:cs="Calibri"/>
          <w:b/>
          <w:bCs/>
          <w:sz w:val="32"/>
          <w:szCs w:val="32"/>
        </w:rPr>
        <w:t>Stone Pine</w:t>
      </w:r>
      <w:r w:rsidR="000B25E3">
        <w:rPr>
          <w:rFonts w:cs="Calibri"/>
          <w:b/>
          <w:bCs/>
          <w:sz w:val="32"/>
          <w:szCs w:val="32"/>
        </w:rPr>
        <w:t>)</w:t>
      </w:r>
    </w:p>
    <w:p w14:paraId="537EB01F" w14:textId="77777777" w:rsidR="000B25E3" w:rsidRPr="0073788D" w:rsidRDefault="000B25E3" w:rsidP="000B25E3">
      <w:pPr>
        <w:pStyle w:val="Heading2"/>
        <w:rPr>
          <w:b/>
          <w:color w:val="auto"/>
        </w:rPr>
      </w:pPr>
      <w:r w:rsidRPr="0073788D">
        <w:rPr>
          <w:b/>
          <w:color w:val="auto"/>
        </w:rPr>
        <w:t xml:space="preserve">ACT Tree Register </w:t>
      </w:r>
    </w:p>
    <w:p w14:paraId="3E3781FC" w14:textId="77777777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b/>
          <w:bCs/>
          <w:sz w:val="23"/>
          <w:szCs w:val="23"/>
        </w:rPr>
      </w:pPr>
      <w:r>
        <w:rPr>
          <w:rFonts w:cs="Calibri"/>
          <w:b/>
          <w:bCs/>
          <w:sz w:val="23"/>
          <w:szCs w:val="23"/>
        </w:rPr>
        <w:t>(Provisional Registration)</w:t>
      </w:r>
    </w:p>
    <w:p w14:paraId="72826986" w14:textId="77777777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szCs w:val="24"/>
        </w:rPr>
      </w:pPr>
      <w:r>
        <w:rPr>
          <w:rFonts w:cs="Calibri"/>
          <w:szCs w:val="24"/>
        </w:rPr>
        <w:t xml:space="preserve">Pursuant to Division 7.2 of the </w:t>
      </w:r>
      <w:r>
        <w:rPr>
          <w:rFonts w:cs="Calibri"/>
          <w:i/>
          <w:iCs/>
          <w:szCs w:val="24"/>
        </w:rPr>
        <w:t>Tree Protection Act 2005</w:t>
      </w:r>
      <w:r>
        <w:rPr>
          <w:rFonts w:cs="Calibri"/>
          <w:szCs w:val="24"/>
        </w:rPr>
        <w:t xml:space="preserve"> as the Conservator of Flora and Fauna and for the reasons stated against the criteria above, I hereby make a decision under section 47 (1) to provisionally register the above tree on the ACT Tree Register.</w:t>
      </w:r>
    </w:p>
    <w:p w14:paraId="101736BD" w14:textId="77777777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bCs/>
          <w:szCs w:val="24"/>
        </w:rPr>
      </w:pPr>
      <w:r>
        <w:rPr>
          <w:rFonts w:cs="Calibri"/>
          <w:szCs w:val="24"/>
        </w:rPr>
        <w:t>Period of provisional registration: 1 year beginning from today. The provisional registration may end earlier if, prior to the end of that period, I decide to fully register, or not to fully register, the tree.</w:t>
      </w:r>
    </w:p>
    <w:p w14:paraId="659BAA47" w14:textId="77777777" w:rsidR="000B25E3" w:rsidRDefault="000B25E3" w:rsidP="000B25E3">
      <w:pPr>
        <w:pStyle w:val="List"/>
        <w:spacing w:after="240"/>
        <w:ind w:hanging="567"/>
        <w:rPr>
          <w:rFonts w:cs="Calibri"/>
        </w:rPr>
      </w:pPr>
    </w:p>
    <w:p w14:paraId="1FE059C9" w14:textId="77777777" w:rsidR="000B25E3" w:rsidRDefault="000B25E3" w:rsidP="000B25E3">
      <w:pPr>
        <w:pStyle w:val="List"/>
        <w:spacing w:after="240"/>
        <w:ind w:hanging="567"/>
        <w:rPr>
          <w:rFonts w:cs="Calibri"/>
        </w:rPr>
      </w:pPr>
    </w:p>
    <w:p w14:paraId="7CE12E63" w14:textId="77777777" w:rsidR="000B25E3" w:rsidRDefault="000B25E3" w:rsidP="000B25E3">
      <w:pPr>
        <w:pStyle w:val="List"/>
        <w:spacing w:after="240"/>
        <w:ind w:hanging="567"/>
        <w:rPr>
          <w:rFonts w:cs="Calibri"/>
        </w:rPr>
      </w:pPr>
    </w:p>
    <w:p w14:paraId="65BD78E9" w14:textId="1F0AB3A8" w:rsidR="000B25E3" w:rsidRDefault="000B25E3" w:rsidP="000B25E3">
      <w:pPr>
        <w:pStyle w:val="List"/>
        <w:spacing w:after="240"/>
        <w:ind w:hanging="567"/>
        <w:rPr>
          <w:rFonts w:cs="Calibri"/>
          <w:szCs w:val="24"/>
        </w:rPr>
      </w:pPr>
      <w:r>
        <w:rPr>
          <w:rFonts w:cs="Calibri"/>
        </w:rPr>
        <w:t>Conservator of Flora and Fauna              /       /20</w:t>
      </w:r>
      <w:r w:rsidR="00275969">
        <w:rPr>
          <w:rFonts w:cs="Calibri"/>
        </w:rPr>
        <w:t>23</w:t>
      </w:r>
    </w:p>
    <w:p w14:paraId="30D460AE" w14:textId="77777777" w:rsidR="000B25E3" w:rsidRDefault="000B25E3" w:rsidP="000B25E3"/>
    <w:p w14:paraId="5E8DCB7A" w14:textId="77777777" w:rsidR="000B25E3" w:rsidRDefault="000B25E3" w:rsidP="000B25E3"/>
    <w:p w14:paraId="00C3E01D" w14:textId="77777777" w:rsidR="00D30ECC" w:rsidRDefault="00D30ECC"/>
    <w:sectPr w:rsidR="00D30ECC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7EB62C" w14:textId="77777777" w:rsidR="00740C6B" w:rsidRDefault="00740C6B">
      <w:pPr>
        <w:spacing w:after="0" w:line="240" w:lineRule="auto"/>
      </w:pPr>
      <w:r>
        <w:separator/>
      </w:r>
    </w:p>
  </w:endnote>
  <w:endnote w:type="continuationSeparator" w:id="0">
    <w:p w14:paraId="278D697A" w14:textId="77777777" w:rsidR="00740C6B" w:rsidRDefault="00740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0E60B8" w14:textId="77777777" w:rsidR="00740C6B" w:rsidRDefault="00740C6B">
      <w:pPr>
        <w:spacing w:after="0" w:line="240" w:lineRule="auto"/>
      </w:pPr>
      <w:r>
        <w:separator/>
      </w:r>
    </w:p>
  </w:footnote>
  <w:footnote w:type="continuationSeparator" w:id="0">
    <w:p w14:paraId="04C63844" w14:textId="77777777" w:rsidR="00740C6B" w:rsidRDefault="00740C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B64B9" w14:textId="77777777" w:rsidR="00D30ECC" w:rsidRDefault="007301A3">
    <w:pPr>
      <w:pStyle w:val="Header"/>
    </w:pPr>
    <w:r w:rsidRPr="000B25E3">
      <w:rPr>
        <w:b/>
        <w:noProof/>
        <w:sz w:val="24"/>
        <w:szCs w:val="20"/>
        <w:lang w:eastAsia="en-AU"/>
      </w:rPr>
      <w:drawing>
        <wp:inline distT="0" distB="0" distL="0" distR="0" wp14:anchorId="6DCA41D2" wp14:editId="034C156C">
          <wp:extent cx="1226820" cy="630555"/>
          <wp:effectExtent l="0" t="0" r="0" b="0"/>
          <wp:docPr id="2" name="Picture 1" descr="ACTGov_inline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TGov_inline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682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13E95E" w14:textId="77777777" w:rsidR="00D30ECC" w:rsidRDefault="00D30ECC" w:rsidP="00D30ECC">
    <w:pPr>
      <w:pStyle w:val="Heading1"/>
      <w:spacing w:before="0" w:after="240"/>
    </w:pPr>
    <w:r w:rsidRPr="00964DC9">
      <w:t>ACT Tree Register</w:t>
    </w:r>
  </w:p>
  <w:p w14:paraId="2EECA506" w14:textId="77777777" w:rsidR="00D30ECC" w:rsidRDefault="00D30EC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6E7"/>
    <w:rsid w:val="00052E6D"/>
    <w:rsid w:val="000B25E3"/>
    <w:rsid w:val="000C5DE5"/>
    <w:rsid w:val="00275969"/>
    <w:rsid w:val="002C0C29"/>
    <w:rsid w:val="00336853"/>
    <w:rsid w:val="00384AAD"/>
    <w:rsid w:val="004275AA"/>
    <w:rsid w:val="00576B72"/>
    <w:rsid w:val="00592C53"/>
    <w:rsid w:val="00632CA5"/>
    <w:rsid w:val="00724605"/>
    <w:rsid w:val="007301A3"/>
    <w:rsid w:val="00740C6B"/>
    <w:rsid w:val="00876CB5"/>
    <w:rsid w:val="00897E4C"/>
    <w:rsid w:val="00A03DCD"/>
    <w:rsid w:val="00A114B4"/>
    <w:rsid w:val="00A672CE"/>
    <w:rsid w:val="00A71C89"/>
    <w:rsid w:val="00B076E7"/>
    <w:rsid w:val="00B5728C"/>
    <w:rsid w:val="00B6093F"/>
    <w:rsid w:val="00B82DB2"/>
    <w:rsid w:val="00D30ECC"/>
    <w:rsid w:val="00E23ED5"/>
    <w:rsid w:val="00E37952"/>
    <w:rsid w:val="00FE2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30C8A9"/>
  <w15:chartTrackingRefBased/>
  <w15:docId w15:val="{8C923D7B-F0EC-4AC9-B971-159C9DA39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0B25E3"/>
    <w:pPr>
      <w:keepNext/>
      <w:spacing w:before="240" w:after="60" w:line="240" w:lineRule="auto"/>
      <w:jc w:val="center"/>
      <w:outlineLvl w:val="0"/>
    </w:pPr>
    <w:rPr>
      <w:rFonts w:ascii="Arial" w:eastAsia="Times" w:hAnsi="Arial"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25E3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25E3"/>
    <w:pPr>
      <w:keepNext/>
      <w:keepLines/>
      <w:spacing w:before="40" w:after="0" w:line="240" w:lineRule="auto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0B25E3"/>
    <w:rPr>
      <w:rFonts w:ascii="Arial" w:eastAsia="Times" w:hAnsi="Arial" w:cs="Arial"/>
      <w:b/>
      <w:bCs/>
      <w:kern w:val="32"/>
      <w:sz w:val="36"/>
      <w:szCs w:val="32"/>
      <w:lang w:eastAsia="en-US"/>
    </w:rPr>
  </w:style>
  <w:style w:type="character" w:customStyle="1" w:styleId="Heading2Char">
    <w:name w:val="Heading 2 Char"/>
    <w:link w:val="Heading2"/>
    <w:uiPriority w:val="9"/>
    <w:semiHidden/>
    <w:rsid w:val="000B25E3"/>
    <w:rPr>
      <w:rFonts w:ascii="Calibri Light" w:eastAsia="Times New Roman" w:hAnsi="Calibri Light"/>
      <w:color w:val="2E74B5"/>
      <w:sz w:val="26"/>
      <w:szCs w:val="26"/>
      <w:lang w:eastAsia="en-US"/>
    </w:rPr>
  </w:style>
  <w:style w:type="character" w:customStyle="1" w:styleId="Heading3Char">
    <w:name w:val="Heading 3 Char"/>
    <w:link w:val="Heading3"/>
    <w:uiPriority w:val="9"/>
    <w:semiHidden/>
    <w:rsid w:val="000B25E3"/>
    <w:rPr>
      <w:rFonts w:ascii="Calibri Light" w:eastAsia="Times New Roman" w:hAnsi="Calibri Light"/>
      <w:color w:val="1F4D78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0B25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B25E3"/>
    <w:rPr>
      <w:sz w:val="22"/>
      <w:szCs w:val="22"/>
      <w:lang w:eastAsia="en-US"/>
    </w:rPr>
  </w:style>
  <w:style w:type="paragraph" w:styleId="List">
    <w:name w:val="List"/>
    <w:basedOn w:val="Normal"/>
    <w:unhideWhenUsed/>
    <w:rsid w:val="000B25E3"/>
    <w:pPr>
      <w:spacing w:after="0" w:line="240" w:lineRule="auto"/>
      <w:ind w:left="283" w:hanging="283"/>
    </w:pPr>
    <w:rPr>
      <w:rFonts w:eastAsia="Times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emf" Id="rId8" /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image" Target="media/image1.emf" Id="rId7" /><Relationship Type="http://schemas.openxmlformats.org/officeDocument/2006/relationships/header" Target="header1.xml" Id="rId12" /><Relationship Type="http://schemas.openxmlformats.org/officeDocument/2006/relationships/styles" Target="styles.xml" Id="rId2" /><Relationship Type="http://schemas.openxmlformats.org/officeDocument/2006/relationships/endnotes" Target="endnotes.xml" Id="rId6" /><Relationship Type="http://schemas.openxmlformats.org/officeDocument/2006/relationships/image" Target="cid:image001.png@01CFA03E.AB71C450" TargetMode="External" Id="rId11" /><Relationship Type="http://schemas.openxmlformats.org/officeDocument/2006/relationships/footnotes" Target="footnotes.xml" Id="rId5" /><Relationship Type="http://schemas.openxmlformats.org/officeDocument/2006/relationships/image" Target="media/image4.png" Id="rId10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theme" Target="theme/theme1.xml" Id="rId14" /><Relationship Type="http://schemas.openxmlformats.org/officeDocument/2006/relationships/customXml" Target="/customXML/item2.xml" Id="R30215af85e964a3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vid%20griffin\Objective\Home\objective.act.gov.au_443\David%20Griffin\Objects\provisional%20registration%20ACT.do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/customXML/itemProps2.xml" Id="Rd3c4172d526e4b2384ade4b889302c76" /></Relationships>
</file>

<file path=customXML/item2.xml><?xml version="1.0" encoding="utf-8"?>
<metadata xmlns="http://www.objective.com/ecm/document/metadata/4FEB93B0D38B3BDFE05400144FFB2061" version="1.0.0">
  <systemFields>
    <field name="Objective-Id">
      <value order="0">A43268187</value>
    </field>
    <field name="Objective-Title">
      <value order="0">RT1139 Richardson - Provisional Registration Attachment E - Profile</value>
    </field>
    <field name="Objective-Description">
      <value order="0"/>
    </field>
    <field name="Objective-CreationStamp">
      <value order="0">2023-08-25T02:55:07Z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2023-08-25T03:04:35Z</value>
    </field>
    <field name="Objective-Owner">
      <value order="0">David Griffin</value>
    </field>
    <field name="Objective-Path">
      <value order="0">Whole of ACT Government:TCCS STRUCTURE - Content Restriction Hierarchy:DIVISION: City Services:BRANCH: City Operations:SECTION :City Presentation:Urban Treescapes:0.5 Tree Protection Unit:ACT Tree Register:Tree Registration:Current or Potential Nominations:xx_Nominations 2022-23:Nomination 1139 - Tuggeranong Homestead - Nomination 1 - Tree 309 - Pinus pinea (Stone Pine)  - Provisionally registered:Word versions</value>
    </field>
    <field name="Objective-Parent">
      <value order="0">Word versions</value>
    </field>
    <field name="Objective-State">
      <value order="0">Being Drafted</value>
    </field>
    <field name="Objective-VersionId">
      <value order="0">vA53931391</value>
    </field>
    <field name="Objective-Version">
      <value order="0">1.1</value>
    </field>
    <field name="Objective-VersionNumber">
      <value order="0">2</value>
    </field>
    <field name="Objective-VersionComment">
      <value order="0"/>
    </field>
    <field name="Objective-FileNumber">
      <value order="0"/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Owner Agency">
        <value order="0">TCCS</value>
      </field>
      <field name="Objective-Document Type">
        <value order="0">0-Document</value>
      </field>
      <field name="Objective-Language">
        <value order="0">English (en)</value>
      </field>
      <field name="Objective-Jurisdiction">
        <value order="0">ACT</value>
      </field>
      <field name="Objective-Customers">
        <value order="0"/>
      </field>
      <field name="Objective-Places">
        <value order="0"/>
      </field>
      <field name="Objective-Transaction Reference">
        <value order="0"/>
      </field>
      <field name="Objective-Document Created By">
        <value order="0"/>
      </field>
      <field name="Objective-Document Created On">
        <value order="0"/>
      </field>
      <field name="Objective-Covers Period From">
        <value order="0"/>
      </field>
      <field name="Objective-Covers Period To">
        <value order="0"/>
      </field>
    </catalogue>
  </catalogues>
</metadata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provisional registration ACT.dot</Template>
  <TotalTime>24</TotalTime>
  <Pages>4</Pages>
  <Words>419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Griffin, David</dc:creator>
  <cp:keywords/>
  <dc:description/>
  <cp:lastModifiedBy>Griffin, David</cp:lastModifiedBy>
  <cp:revision>13</cp:revision>
  <dcterms:created xsi:type="dcterms:W3CDTF">2023-08-25T00:18:00Z</dcterms:created>
  <dcterms:modified xsi:type="dcterms:W3CDTF">2023-08-25T03:02:00Z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A43268187</vt:lpwstr>
  </property>
  <property fmtid="{D5CDD505-2E9C-101B-9397-08002B2CF9AE}" pid="3" name="Objective-Title">
    <vt:lpwstr>RT1139 Richardson - Provisional Registration Attachment E - Profile</vt:lpwstr>
  </property>
  <property fmtid="{D5CDD505-2E9C-101B-9397-08002B2CF9AE}" pid="4" name="Objective-Comment">
    <vt:lpwstr/>
  </property>
  <property fmtid="{D5CDD505-2E9C-101B-9397-08002B2CF9AE}" pid="5" name="Objective-CreationStamp">
    <vt:filetime>2023-08-25T02:55:07Z</vt:filetime>
  </property>
  <property fmtid="{D5CDD505-2E9C-101B-9397-08002B2CF9AE}" pid="6" name="Objective-IsApproved">
    <vt:bool>false</vt:bool>
  </property>
  <property fmtid="{D5CDD505-2E9C-101B-9397-08002B2CF9AE}" pid="7" name="Objective-IsPublished">
    <vt:bool>false</vt:bool>
  </property>
  <property fmtid="{D5CDD505-2E9C-101B-9397-08002B2CF9AE}" pid="8" name="Objective-DatePublished">
    <vt:lpwstr/>
  </property>
  <property fmtid="{D5CDD505-2E9C-101B-9397-08002B2CF9AE}" pid="9" name="Objective-ModificationStamp">
    <vt:filetime>2023-08-25T03:04:35Z</vt:filetime>
  </property>
  <property fmtid="{D5CDD505-2E9C-101B-9397-08002B2CF9AE}" pid="10" name="Objective-Owner">
    <vt:lpwstr>David Griffin</vt:lpwstr>
  </property>
  <property fmtid="{D5CDD505-2E9C-101B-9397-08002B2CF9AE}" pid="11" name="Objective-Path">
    <vt:lpwstr>Whole of ACT Government:TCCS STRUCTURE - Content Restriction Hierarchy:DIVISION: City Services:BRANCH: City Operations:SECTION :City Presentation:Urban Treescapes:0.5 Tree Protection Unit:ACT Tree Register:Tree Registration:Current or Potential Nominations:xx_Nominations 2022-23:Nomination 1139 - Tuggeranong Homestead - Nomination 1 - Tree 309 - Pinus pinea (Stone Pine)  - Provisionally registered:Word versions:</vt:lpwstr>
  </property>
  <property fmtid="{D5CDD505-2E9C-101B-9397-08002B2CF9AE}" pid="12" name="Objective-Parent">
    <vt:lpwstr>Word versions</vt:lpwstr>
  </property>
  <property fmtid="{D5CDD505-2E9C-101B-9397-08002B2CF9AE}" pid="13" name="Objective-State">
    <vt:lpwstr>Being Drafted</vt:lpwstr>
  </property>
  <property fmtid="{D5CDD505-2E9C-101B-9397-08002B2CF9AE}" pid="14" name="Objective-Version">
    <vt:lpwstr>1.1</vt:lpwstr>
  </property>
  <property fmtid="{D5CDD505-2E9C-101B-9397-08002B2CF9AE}" pid="15" name="Objective-VersionNumber">
    <vt:r8>2</vt:r8>
  </property>
  <property fmtid="{D5CDD505-2E9C-101B-9397-08002B2CF9AE}" pid="16" name="Objective-VersionComment">
    <vt:lpwstr/>
  </property>
  <property fmtid="{D5CDD505-2E9C-101B-9397-08002B2CF9AE}" pid="17" name="Objective-FileNumber">
    <vt:lpwstr/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">
    <vt:lpwstr>TCCS</vt:lpwstr>
  </property>
  <property fmtid="{D5CDD505-2E9C-101B-9397-08002B2CF9AE}" pid="21" name="Objective-Document Type">
    <vt:lpwstr>0-Document</vt:lpwstr>
  </property>
  <property fmtid="{D5CDD505-2E9C-101B-9397-08002B2CF9AE}" pid="22" name="Objective-Language">
    <vt:lpwstr>English (en)</vt:lpwstr>
  </property>
  <property fmtid="{D5CDD505-2E9C-101B-9397-08002B2CF9AE}" pid="23" name="Objective-Jurisdiction">
    <vt:lpwstr>ACT</vt:lpwstr>
  </property>
  <property fmtid="{D5CDD505-2E9C-101B-9397-08002B2CF9AE}" pid="24" name="Objective-Customers">
    <vt:lpwstr/>
  </property>
  <property fmtid="{D5CDD505-2E9C-101B-9397-08002B2CF9AE}" pid="25" name="Objective-Places">
    <vt:lpwstr/>
  </property>
  <property fmtid="{D5CDD505-2E9C-101B-9397-08002B2CF9AE}" pid="26" name="Objective-Transaction Reference">
    <vt:lpwstr/>
  </property>
  <property fmtid="{D5CDD505-2E9C-101B-9397-08002B2CF9AE}" pid="27" name="Objective-Document Created By">
    <vt:lpwstr/>
  </property>
  <property fmtid="{D5CDD505-2E9C-101B-9397-08002B2CF9AE}" pid="28" name="Objective-Document Created On">
    <vt:lpwstr/>
  </property>
  <property fmtid="{D5CDD505-2E9C-101B-9397-08002B2CF9AE}" pid="29" name="Objective-Covers Period From">
    <vt:lpwstr/>
  </property>
  <property fmtid="{D5CDD505-2E9C-101B-9397-08002B2CF9AE}" pid="30" name="Objective-Covers Period To">
    <vt:lpwstr/>
  </property>
  <property fmtid="{D5CDD505-2E9C-101B-9397-08002B2CF9AE}" pid="31" name="Objective-Description">
    <vt:lpwstr/>
  </property>
  <property fmtid="{D5CDD505-2E9C-101B-9397-08002B2CF9AE}" pid="32" name="Objective-VersionId">
    <vt:lpwstr>vA53931391</vt:lpwstr>
  </property>
</Properties>
</file>